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6"/>
        <w:gridCol w:w="4531"/>
      </w:tblGrid>
      <w:tr w:rsidR="00803DC9" w14:paraId="03CB5354" w14:textId="77777777" w:rsidTr="006246C9">
        <w:tc>
          <w:tcPr>
            <w:tcW w:w="4536" w:type="dxa"/>
            <w:shd w:val="clear" w:color="auto" w:fill="auto"/>
          </w:tcPr>
          <w:p w14:paraId="7382438A" w14:textId="77777777" w:rsidR="00803DC9" w:rsidRPr="006246C9" w:rsidRDefault="00803DC9">
            <w:pPr>
              <w:rPr>
                <w:rFonts w:ascii="Source Sans Pro" w:hAnsi="Source Sans Pro" w:cs="Calibri Light"/>
                <w:sz w:val="16"/>
                <w:szCs w:val="16"/>
              </w:rPr>
            </w:pPr>
            <w:r w:rsidRPr="006246C9">
              <w:rPr>
                <w:rFonts w:ascii="Source Sans Pro" w:hAnsi="Source Sans Pro" w:cs="Calibri Light"/>
                <w:sz w:val="16"/>
                <w:szCs w:val="16"/>
              </w:rPr>
              <w:t xml:space="preserve">Warszawa, </w:t>
            </w:r>
            <w:proofErr w:type="spellStart"/>
            <w:r w:rsidRPr="006246C9">
              <w:rPr>
                <w:rFonts w:ascii="Source Sans Pro" w:hAnsi="Source Sans Pro" w:cs="Calibri Light"/>
                <w:sz w:val="16"/>
                <w:szCs w:val="16"/>
              </w:rPr>
              <w:t>dn</w:t>
            </w:r>
            <w:proofErr w:type="spellEnd"/>
            <w:r w:rsidR="006167A8" w:rsidRPr="006246C9">
              <w:rPr>
                <w:rFonts w:ascii="Source Sans Pro" w:hAnsi="Source Sans Pro" w:cs="Calibri Light"/>
                <w:sz w:val="16"/>
                <w:szCs w:val="16"/>
              </w:rPr>
              <w:t>……..</w:t>
            </w:r>
          </w:p>
          <w:p w14:paraId="6765F7D9" w14:textId="77777777" w:rsidR="006167A8" w:rsidRPr="006246C9" w:rsidRDefault="006167A8">
            <w:pPr>
              <w:rPr>
                <w:rFonts w:ascii="Source Sans Pro" w:hAnsi="Source Sans Pro" w:cs="Calibri Light"/>
                <w:sz w:val="16"/>
                <w:szCs w:val="16"/>
              </w:rPr>
            </w:pPr>
          </w:p>
          <w:p w14:paraId="4DE21D44" w14:textId="77777777" w:rsidR="0077458F" w:rsidRPr="006246C9" w:rsidRDefault="0077458F">
            <w:pPr>
              <w:rPr>
                <w:rFonts w:ascii="Source Sans Pro" w:hAnsi="Source Sans Pro" w:cs="Calibri Light"/>
                <w:sz w:val="16"/>
                <w:szCs w:val="16"/>
              </w:rPr>
            </w:pPr>
          </w:p>
          <w:p w14:paraId="7689A6F2" w14:textId="77777777" w:rsidR="0077458F" w:rsidRPr="006246C9" w:rsidRDefault="0077458F">
            <w:pPr>
              <w:rPr>
                <w:rFonts w:ascii="Source Sans Pro" w:hAnsi="Source Sans Pro" w:cs="Calibri Light"/>
                <w:sz w:val="16"/>
                <w:szCs w:val="16"/>
              </w:rPr>
            </w:pPr>
          </w:p>
          <w:p w14:paraId="19D68BAD" w14:textId="77777777" w:rsidR="0077458F" w:rsidRPr="006246C9" w:rsidRDefault="0077458F">
            <w:pPr>
              <w:rPr>
                <w:rFonts w:ascii="Source Sans Pro" w:hAnsi="Source Sans Pro" w:cs="Calibri Light"/>
                <w:sz w:val="20"/>
                <w:szCs w:val="20"/>
              </w:rPr>
            </w:pPr>
          </w:p>
          <w:p w14:paraId="56B925C4" w14:textId="77777777" w:rsidR="00EA55EA" w:rsidRPr="00EA55EA" w:rsidRDefault="00EA55EA" w:rsidP="00EA55EA">
            <w:pPr>
              <w:rPr>
                <w:rFonts w:ascii="Calibri" w:hAnsi="Calibri" w:cs="Calibri"/>
                <w:sz w:val="22"/>
                <w:szCs w:val="22"/>
              </w:rPr>
            </w:pPr>
            <w:r w:rsidRPr="00EA55EA">
              <w:rPr>
                <w:rFonts w:ascii="Calibri" w:hAnsi="Calibri" w:cs="Calibri"/>
                <w:sz w:val="22"/>
                <w:szCs w:val="22"/>
              </w:rPr>
              <w:t>………………………………..……………..</w:t>
            </w:r>
          </w:p>
          <w:p w14:paraId="17EAB9B4" w14:textId="77777777" w:rsidR="00EA55EA" w:rsidRPr="00EA55EA" w:rsidRDefault="00EA55EA" w:rsidP="00EA55EA">
            <w:pPr>
              <w:rPr>
                <w:rFonts w:ascii="Calibri" w:hAnsi="Calibri" w:cs="Calibri"/>
                <w:sz w:val="16"/>
                <w:szCs w:val="16"/>
              </w:rPr>
            </w:pPr>
            <w:r w:rsidRPr="00EA55EA">
              <w:rPr>
                <w:rFonts w:ascii="Calibri" w:hAnsi="Calibri" w:cs="Calibri"/>
                <w:sz w:val="22"/>
                <w:szCs w:val="22"/>
              </w:rPr>
              <w:t xml:space="preserve">                 </w:t>
            </w:r>
            <w:r w:rsidRPr="00EA55EA">
              <w:rPr>
                <w:rFonts w:ascii="Calibri" w:hAnsi="Calibri" w:cs="Calibri"/>
                <w:sz w:val="16"/>
                <w:szCs w:val="16"/>
              </w:rPr>
              <w:t>(imię i nazwisko)</w:t>
            </w:r>
          </w:p>
          <w:p w14:paraId="22E2FEA4" w14:textId="77777777" w:rsidR="00EA55EA" w:rsidRPr="00EA55EA" w:rsidRDefault="00EA55EA" w:rsidP="00EA55EA">
            <w:pPr>
              <w:rPr>
                <w:rFonts w:ascii="Calibri" w:hAnsi="Calibri" w:cs="Calibri"/>
                <w:sz w:val="22"/>
                <w:szCs w:val="22"/>
              </w:rPr>
            </w:pPr>
            <w:r w:rsidRPr="00EA55EA">
              <w:rPr>
                <w:rFonts w:ascii="Calibri" w:hAnsi="Calibri" w:cs="Calibri"/>
                <w:sz w:val="22"/>
                <w:szCs w:val="22"/>
              </w:rPr>
              <w:t>………………………………………………..</w:t>
            </w:r>
          </w:p>
          <w:p w14:paraId="794FA1A8" w14:textId="7CC685D0" w:rsidR="00EA55EA" w:rsidRPr="00EA55EA" w:rsidRDefault="00EA55EA" w:rsidP="00EA55EA">
            <w:pPr>
              <w:rPr>
                <w:rFonts w:ascii="Calibri" w:hAnsi="Calibri" w:cs="Calibri"/>
                <w:sz w:val="16"/>
                <w:szCs w:val="16"/>
              </w:rPr>
            </w:pPr>
            <w:r w:rsidRPr="00EA55EA">
              <w:rPr>
                <w:rFonts w:ascii="Calibri" w:hAnsi="Calibri" w:cs="Calibri"/>
                <w:sz w:val="16"/>
                <w:szCs w:val="16"/>
              </w:rPr>
              <w:t xml:space="preserve">               (</w:t>
            </w:r>
            <w:r w:rsidR="00A36EC6" w:rsidRPr="00A36EC6">
              <w:rPr>
                <w:rFonts w:ascii="Calibri" w:hAnsi="Calibri" w:cs="Calibri"/>
                <w:sz w:val="16"/>
                <w:szCs w:val="16"/>
              </w:rPr>
              <w:t>wnioskowane</w:t>
            </w:r>
            <w:r w:rsidR="00A36EC6" w:rsidRPr="00EA55E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A36EC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EA55EA">
              <w:rPr>
                <w:rFonts w:ascii="Calibri" w:hAnsi="Calibri" w:cs="Calibri"/>
                <w:sz w:val="16"/>
                <w:szCs w:val="16"/>
              </w:rPr>
              <w:t>stanowisko)</w:t>
            </w:r>
          </w:p>
          <w:p w14:paraId="7EF9A031" w14:textId="77777777" w:rsidR="00EA55EA" w:rsidRPr="00EA55EA" w:rsidRDefault="00EA55EA" w:rsidP="00EA55EA">
            <w:pPr>
              <w:rPr>
                <w:rFonts w:ascii="Calibri" w:hAnsi="Calibri" w:cs="Calibri"/>
                <w:sz w:val="22"/>
                <w:szCs w:val="22"/>
              </w:rPr>
            </w:pPr>
            <w:r w:rsidRPr="00EA55EA">
              <w:rPr>
                <w:rFonts w:ascii="Calibri" w:hAnsi="Calibri" w:cs="Calibri"/>
                <w:sz w:val="22"/>
                <w:szCs w:val="22"/>
              </w:rPr>
              <w:t>………………………………………………..</w:t>
            </w:r>
          </w:p>
          <w:p w14:paraId="498362E0" w14:textId="158EB848" w:rsidR="00EA55EA" w:rsidRPr="00EA55EA" w:rsidRDefault="00EA55EA" w:rsidP="00EA55EA">
            <w:pPr>
              <w:rPr>
                <w:rFonts w:ascii="Calibri" w:hAnsi="Calibri" w:cs="Calibri"/>
                <w:sz w:val="16"/>
                <w:szCs w:val="16"/>
              </w:rPr>
            </w:pPr>
            <w:r w:rsidRPr="00EA55EA">
              <w:rPr>
                <w:rFonts w:ascii="Calibri" w:hAnsi="Calibri" w:cs="Calibri"/>
                <w:sz w:val="22"/>
                <w:szCs w:val="22"/>
              </w:rPr>
              <w:t xml:space="preserve">      </w:t>
            </w:r>
            <w:r w:rsidR="00A36EC6">
              <w:rPr>
                <w:rFonts w:ascii="Calibri" w:hAnsi="Calibri" w:cs="Calibri"/>
                <w:sz w:val="22"/>
                <w:szCs w:val="22"/>
              </w:rPr>
              <w:t xml:space="preserve">     </w:t>
            </w:r>
            <w:r w:rsidRPr="00EA55E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55EA">
              <w:rPr>
                <w:rFonts w:ascii="Calibri" w:hAnsi="Calibri" w:cs="Calibri"/>
                <w:sz w:val="16"/>
                <w:szCs w:val="16"/>
              </w:rPr>
              <w:t>( jednostka organizacyjna)</w:t>
            </w:r>
          </w:p>
          <w:p w14:paraId="5074F494" w14:textId="77777777" w:rsidR="00EA55EA" w:rsidRPr="00EA55EA" w:rsidRDefault="00EA55EA" w:rsidP="00EA55E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1D7BD5D" w14:textId="77777777" w:rsidR="00EA55EA" w:rsidRPr="00EA55EA" w:rsidRDefault="00EA55EA" w:rsidP="00EA55E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C886C55" w14:textId="77777777" w:rsidR="00EA55EA" w:rsidRPr="00EA55EA" w:rsidRDefault="00EA55EA" w:rsidP="00EA55E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8B0C0A9" w14:textId="77777777" w:rsidR="00EA55EA" w:rsidRPr="00EA55EA" w:rsidRDefault="00EA55EA" w:rsidP="00EA55E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8700AAA" w14:textId="77777777" w:rsidR="00A36EC6" w:rsidRPr="00A36EC6" w:rsidRDefault="00A36EC6" w:rsidP="00A36EC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36EC6">
              <w:rPr>
                <w:rFonts w:ascii="Calibri" w:hAnsi="Calibri" w:cs="Calibri"/>
                <w:b/>
                <w:bCs/>
              </w:rPr>
              <w:t>Oświadczenie</w:t>
            </w:r>
          </w:p>
          <w:p w14:paraId="7D560F85" w14:textId="77777777" w:rsidR="00A36EC6" w:rsidRDefault="00A36EC6" w:rsidP="00A36EC6">
            <w:pPr>
              <w:rPr>
                <w:rFonts w:ascii="Calibri" w:hAnsi="Calibri" w:cs="Calibri"/>
              </w:rPr>
            </w:pPr>
          </w:p>
          <w:p w14:paraId="193061ED" w14:textId="77777777" w:rsidR="00A36EC6" w:rsidRPr="00A36EC6" w:rsidRDefault="00A36EC6" w:rsidP="00A36EC6">
            <w:pPr>
              <w:rPr>
                <w:rFonts w:ascii="Calibri" w:hAnsi="Calibri" w:cs="Calibri"/>
              </w:rPr>
            </w:pPr>
          </w:p>
          <w:p w14:paraId="699E5394" w14:textId="77777777" w:rsidR="00A36EC6" w:rsidRPr="00A36EC6" w:rsidRDefault="00A36EC6" w:rsidP="00A36EC6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A36EC6">
              <w:rPr>
                <w:rFonts w:ascii="Calibri" w:hAnsi="Calibri" w:cs="Calibri"/>
              </w:rPr>
              <w:tab/>
              <w:t>Stosownie do postanowień art. 120 ustawy z dnia 20 lipca 2018 r.</w:t>
            </w:r>
            <w:r w:rsidRPr="00A36EC6">
              <w:rPr>
                <w:rFonts w:ascii="Calibri" w:hAnsi="Calibri" w:cs="Calibri"/>
              </w:rPr>
              <w:br/>
              <w:t>Prawo o szkolnictwie wyższym i nauce oświadczam, iż Politechnika Warszawska od dnia …………… będzie / nie będzie* dla mnie podstawowym miejscem pracy w rozumieniu powołanej ustawy.</w:t>
            </w:r>
          </w:p>
          <w:p w14:paraId="79F9551D" w14:textId="77777777" w:rsidR="00A36EC6" w:rsidRPr="00A36EC6" w:rsidRDefault="00A36EC6" w:rsidP="00A36EC6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6D433F81" w14:textId="77777777" w:rsidR="00A36EC6" w:rsidRPr="00A36EC6" w:rsidRDefault="00A36EC6" w:rsidP="00A36EC6">
            <w:pPr>
              <w:jc w:val="both"/>
              <w:rPr>
                <w:rFonts w:ascii="Calibri" w:hAnsi="Calibri" w:cs="Calibri"/>
              </w:rPr>
            </w:pPr>
          </w:p>
          <w:p w14:paraId="47E82F60" w14:textId="77777777" w:rsidR="00A36EC6" w:rsidRPr="00A36EC6" w:rsidRDefault="00A36EC6" w:rsidP="00A36EC6">
            <w:pPr>
              <w:jc w:val="both"/>
              <w:rPr>
                <w:rFonts w:ascii="Calibri" w:hAnsi="Calibri" w:cs="Calibri"/>
              </w:rPr>
            </w:pPr>
          </w:p>
          <w:p w14:paraId="6E5703C6" w14:textId="6B7B3637" w:rsidR="00A36EC6" w:rsidRPr="00A36EC6" w:rsidRDefault="00A36EC6" w:rsidP="00A36EC6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A36EC6">
              <w:rPr>
                <w:rFonts w:ascii="Calibri" w:hAnsi="Calibri" w:cs="Calibri"/>
                <w:sz w:val="16"/>
                <w:szCs w:val="16"/>
              </w:rPr>
              <w:t xml:space="preserve">                                                        </w:t>
            </w:r>
            <w:r w:rsidRPr="00A36EC6">
              <w:rPr>
                <w:rFonts w:ascii="Calibri" w:hAnsi="Calibri" w:cs="Calibri"/>
                <w:sz w:val="16"/>
                <w:szCs w:val="16"/>
              </w:rPr>
              <w:tab/>
            </w:r>
            <w:r w:rsidRPr="00A36EC6">
              <w:rPr>
                <w:rFonts w:ascii="Calibri" w:hAnsi="Calibri" w:cs="Calibri"/>
                <w:sz w:val="16"/>
                <w:szCs w:val="16"/>
              </w:rPr>
              <w:tab/>
            </w:r>
            <w:r w:rsidRPr="00A36EC6">
              <w:rPr>
                <w:rFonts w:ascii="Calibri" w:hAnsi="Calibri" w:cs="Calibri"/>
                <w:sz w:val="16"/>
                <w:szCs w:val="16"/>
              </w:rPr>
              <w:tab/>
            </w:r>
            <w:r w:rsidRPr="00A36EC6">
              <w:rPr>
                <w:rFonts w:ascii="Calibri" w:hAnsi="Calibri" w:cs="Calibri"/>
                <w:sz w:val="16"/>
                <w:szCs w:val="16"/>
              </w:rPr>
              <w:tab/>
            </w:r>
            <w:r w:rsidRPr="00A36EC6">
              <w:rPr>
                <w:rFonts w:ascii="Calibri" w:hAnsi="Calibri" w:cs="Calibri"/>
                <w:sz w:val="16"/>
                <w:szCs w:val="16"/>
              </w:rPr>
              <w:tab/>
            </w:r>
            <w:r w:rsidRPr="00A36EC6">
              <w:rPr>
                <w:rFonts w:ascii="Calibri" w:hAnsi="Calibri" w:cs="Calibri"/>
                <w:sz w:val="16"/>
                <w:szCs w:val="16"/>
              </w:rPr>
              <w:tab/>
            </w:r>
          </w:p>
          <w:p w14:paraId="1B38AE4E" w14:textId="77777777" w:rsidR="00A36EC6" w:rsidRPr="00A36EC6" w:rsidRDefault="00A36EC6" w:rsidP="00A36EC6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AC19851" w14:textId="77777777" w:rsidR="00692615" w:rsidRPr="006246C9" w:rsidRDefault="00692615" w:rsidP="00A36EC6">
            <w:pPr>
              <w:pStyle w:val="NormalnyWeb"/>
              <w:spacing w:before="0" w:beforeAutospacing="0" w:after="0" w:afterAutospacing="0"/>
              <w:rPr>
                <w:rFonts w:ascii="Source Sans Pro" w:eastAsia="Arial Unicode MS" w:hAnsi="Source Sans Pro" w:cs="Calibri Light"/>
                <w:kern w:val="2"/>
                <w:sz w:val="20"/>
                <w:szCs w:val="20"/>
              </w:rPr>
            </w:pPr>
          </w:p>
          <w:p w14:paraId="1FFD4D9E" w14:textId="77777777" w:rsidR="00803DC9" w:rsidRPr="006246C9" w:rsidRDefault="00803DC9" w:rsidP="006246C9">
            <w:pPr>
              <w:pStyle w:val="Normalny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auto"/>
          </w:tcPr>
          <w:p w14:paraId="53977958" w14:textId="77777777" w:rsidR="00803DC9" w:rsidRDefault="00803DC9">
            <w:pPr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</w:pPr>
            <w:r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  <w:t>Warsaw, date</w:t>
            </w:r>
            <w:r w:rsidR="006167A8"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  <w:t>…….</w:t>
            </w:r>
          </w:p>
          <w:p w14:paraId="751701BA" w14:textId="77777777" w:rsidR="0077458F" w:rsidRDefault="0077458F">
            <w:pPr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</w:pPr>
          </w:p>
          <w:p w14:paraId="0EAA37D5" w14:textId="77777777" w:rsidR="0077458F" w:rsidRDefault="0077458F">
            <w:pPr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</w:pPr>
          </w:p>
          <w:p w14:paraId="332C9237" w14:textId="77777777" w:rsidR="006167A8" w:rsidRDefault="006167A8">
            <w:pPr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</w:pPr>
          </w:p>
          <w:p w14:paraId="4FF2056C" w14:textId="7DC350BD" w:rsidR="00EA55EA" w:rsidRPr="00A36EC6" w:rsidRDefault="00EA55EA" w:rsidP="00A36EC6">
            <w:pPr>
              <w:pStyle w:val="Nagwek1"/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36EC6">
              <w:rPr>
                <w:rFonts w:ascii="Calibri" w:hAnsi="Calibri" w:cs="Calibri"/>
                <w:sz w:val="22"/>
                <w:szCs w:val="22"/>
                <w:lang w:val="en-GB"/>
              </w:rPr>
              <w:t>……………………………………………………</w:t>
            </w:r>
          </w:p>
          <w:p w14:paraId="12C6D7FA" w14:textId="37126ED9" w:rsidR="00EA55EA" w:rsidRDefault="00EA55EA" w:rsidP="00EA55EA">
            <w:pPr>
              <w:ind w:firstLine="708"/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       ( </w:t>
            </w:r>
            <w:r w:rsidR="00A36EC6">
              <w:rPr>
                <w:rFonts w:ascii="Calibri" w:hAnsi="Calibri" w:cs="Calibri"/>
                <w:sz w:val="16"/>
                <w:szCs w:val="16"/>
                <w:lang w:val="en-GB"/>
              </w:rPr>
              <w:t>n</w:t>
            </w:r>
            <w:r>
              <w:rPr>
                <w:rFonts w:ascii="Calibri" w:hAnsi="Calibri" w:cs="Calibri"/>
                <w:sz w:val="16"/>
                <w:szCs w:val="16"/>
                <w:lang w:val="en-GB"/>
              </w:rPr>
              <w:t>ame and surname )</w:t>
            </w:r>
          </w:p>
          <w:p w14:paraId="71586031" w14:textId="6316F44A" w:rsidR="00EA55EA" w:rsidRPr="00A36EC6" w:rsidRDefault="00EA55EA" w:rsidP="00EA55EA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16"/>
                <w:szCs w:val="16"/>
                <w:lang w:val="en-GB"/>
              </w:rPr>
              <w:t> </w:t>
            </w:r>
            <w:r w:rsidRPr="00A36EC6">
              <w:rPr>
                <w:rFonts w:ascii="Calibri" w:hAnsi="Calibri" w:cs="Calibri"/>
                <w:sz w:val="22"/>
                <w:szCs w:val="22"/>
                <w:lang w:val="en-GB"/>
              </w:rPr>
              <w:t>………………………………………………………</w:t>
            </w:r>
          </w:p>
          <w:p w14:paraId="666F37DA" w14:textId="2446BB11" w:rsidR="00EA55EA" w:rsidRDefault="00EA55EA" w:rsidP="00EA55EA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                         (position</w:t>
            </w:r>
            <w:r w:rsidR="00A36EC6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</w:t>
            </w:r>
            <w:r w:rsidR="00A36EC6" w:rsidRPr="00A36EC6">
              <w:rPr>
                <w:rFonts w:ascii="Calibri" w:hAnsi="Calibri" w:cs="Calibri"/>
                <w:sz w:val="16"/>
                <w:szCs w:val="16"/>
                <w:lang w:val="en-GB"/>
              </w:rPr>
              <w:t>applied for</w:t>
            </w:r>
            <w:r>
              <w:rPr>
                <w:rFonts w:ascii="Calibri" w:hAnsi="Calibri" w:cs="Calibri"/>
                <w:sz w:val="16"/>
                <w:szCs w:val="16"/>
                <w:lang w:val="en-GB"/>
              </w:rPr>
              <w:t xml:space="preserve"> )</w:t>
            </w:r>
          </w:p>
          <w:p w14:paraId="53BE905E" w14:textId="02A69746" w:rsidR="00EA55EA" w:rsidRPr="00A36EC6" w:rsidRDefault="00EA55EA" w:rsidP="00EA55EA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36EC6">
              <w:rPr>
                <w:rFonts w:ascii="Calibri" w:hAnsi="Calibri" w:cs="Calibri"/>
                <w:sz w:val="22"/>
                <w:szCs w:val="22"/>
                <w:lang w:val="en-GB"/>
              </w:rPr>
              <w:t>………………………………………………………</w:t>
            </w:r>
          </w:p>
          <w:p w14:paraId="50B54EBF" w14:textId="3B0DA87A" w:rsidR="00EA55EA" w:rsidRDefault="00EA55EA" w:rsidP="00EA55EA">
            <w:pPr>
              <w:ind w:left="708"/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         (  </w:t>
            </w:r>
            <w:r w:rsidR="00A36EC6">
              <w:rPr>
                <w:rFonts w:ascii="Calibri" w:hAnsi="Calibri" w:cs="Calibri"/>
                <w:sz w:val="16"/>
                <w:szCs w:val="16"/>
                <w:lang w:val="en-GB"/>
              </w:rPr>
              <w:t>o</w:t>
            </w:r>
            <w:r>
              <w:rPr>
                <w:rFonts w:ascii="Calibri" w:hAnsi="Calibri" w:cs="Calibri"/>
                <w:sz w:val="16"/>
                <w:szCs w:val="16"/>
                <w:lang w:val="en-GB"/>
              </w:rPr>
              <w:t>rganisational)</w:t>
            </w:r>
          </w:p>
          <w:p w14:paraId="569AE51B" w14:textId="77777777" w:rsidR="00EA55EA" w:rsidRDefault="00EA55EA" w:rsidP="00EA55EA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6"/>
                <w:szCs w:val="16"/>
                <w:lang w:val="en-GB"/>
              </w:rPr>
              <w:t> </w:t>
            </w:r>
          </w:p>
          <w:p w14:paraId="0F540FFB" w14:textId="77777777" w:rsidR="00EA55EA" w:rsidRDefault="00EA55EA" w:rsidP="00EA55EA">
            <w:pPr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  <w:p w14:paraId="26F5DB7D" w14:textId="77777777" w:rsidR="00EA55EA" w:rsidRDefault="00EA55EA" w:rsidP="00EA55EA">
            <w:pPr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  <w:p w14:paraId="40F212F1" w14:textId="77777777" w:rsidR="00EA55EA" w:rsidRDefault="00EA55EA" w:rsidP="00EA55EA">
            <w:pPr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  <w:p w14:paraId="21CD7ACC" w14:textId="77777777" w:rsidR="00EA55EA" w:rsidRDefault="00EA55EA" w:rsidP="00EA55EA">
            <w:pPr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  <w:p w14:paraId="62ECB661" w14:textId="77777777" w:rsidR="00EA55EA" w:rsidRDefault="00EA55EA" w:rsidP="00EA55EA">
            <w:pPr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  <w:p w14:paraId="21C5A281" w14:textId="54072AFB" w:rsidR="00A36EC6" w:rsidRPr="00A36EC6" w:rsidRDefault="00575BE8" w:rsidP="00A36EC6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Statement</w:t>
            </w:r>
          </w:p>
          <w:p w14:paraId="0FBF25BB" w14:textId="77777777" w:rsidR="00A36EC6" w:rsidRDefault="00A36EC6" w:rsidP="00A36EC6">
            <w:pPr>
              <w:jc w:val="both"/>
              <w:rPr>
                <w:rFonts w:ascii="Calibri" w:hAnsi="Calibri" w:cs="Calibri"/>
                <w:lang w:val="en-GB"/>
              </w:rPr>
            </w:pPr>
          </w:p>
          <w:p w14:paraId="06BD9B37" w14:textId="23946A4F" w:rsidR="00A36EC6" w:rsidRPr="00A36EC6" w:rsidRDefault="00A36EC6" w:rsidP="00A36EC6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  <w:r w:rsidRPr="00A36EC6">
              <w:rPr>
                <w:rFonts w:ascii="Calibri" w:hAnsi="Calibri" w:cs="Calibri"/>
                <w:lang w:val="en-GB"/>
              </w:rPr>
              <w:tab/>
              <w:t xml:space="preserve">In compliance with Article 120 of the Law on Higher Education and Science of 20 July 2018, I hereby declare that as of …………… the Warsaw University of Technology shall be / shall not be* my place of primary employment under the aforementioned law. </w:t>
            </w:r>
          </w:p>
          <w:p w14:paraId="32F83717" w14:textId="77777777" w:rsidR="00A36EC6" w:rsidRPr="005B2404" w:rsidRDefault="00A36EC6" w:rsidP="00A36EC6">
            <w:pPr>
              <w:jc w:val="both"/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  <w:p w14:paraId="56C41BA1" w14:textId="77777777" w:rsidR="00EA55EA" w:rsidRDefault="00EA55EA" w:rsidP="00EA55EA">
            <w:pPr>
              <w:jc w:val="both"/>
              <w:rPr>
                <w:rFonts w:ascii="Calibri" w:hAnsi="Calibri" w:cs="Calibri"/>
                <w:lang w:val="en-GB"/>
              </w:rPr>
            </w:pPr>
          </w:p>
          <w:p w14:paraId="3C64D850" w14:textId="77777777" w:rsidR="00692615" w:rsidRDefault="00692615" w:rsidP="00EA55EA">
            <w:pPr>
              <w:pStyle w:val="NormalnyWeb"/>
              <w:spacing w:before="0" w:beforeAutospacing="0" w:after="0" w:afterAutospacing="0"/>
              <w:ind w:left="720"/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</w:pPr>
          </w:p>
        </w:tc>
      </w:tr>
      <w:tr w:rsidR="006167A8" w:rsidRPr="009F6057" w14:paraId="5DC5BA13" w14:textId="77777777" w:rsidTr="006246C9">
        <w:trPr>
          <w:trHeight w:val="170"/>
        </w:trPr>
        <w:tc>
          <w:tcPr>
            <w:tcW w:w="4536" w:type="dxa"/>
            <w:shd w:val="clear" w:color="auto" w:fill="auto"/>
          </w:tcPr>
          <w:p w14:paraId="2A485DF6" w14:textId="77777777" w:rsidR="006167A8" w:rsidRPr="006246C9" w:rsidRDefault="006167A8" w:rsidP="0085042F">
            <w:pPr>
              <w:rPr>
                <w:rFonts w:ascii="Source Sans Pro" w:hAnsi="Source Sans Pro" w:cs="Calibri Light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auto"/>
          </w:tcPr>
          <w:p w14:paraId="354972CC" w14:textId="77777777" w:rsidR="006167A8" w:rsidRPr="006246C9" w:rsidRDefault="006167A8" w:rsidP="0077458F">
            <w:pPr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</w:pPr>
          </w:p>
        </w:tc>
      </w:tr>
      <w:tr w:rsidR="006167A8" w:rsidRPr="0077458F" w14:paraId="3B786D76" w14:textId="77777777" w:rsidTr="006246C9">
        <w:tc>
          <w:tcPr>
            <w:tcW w:w="4536" w:type="dxa"/>
            <w:gridSpan w:val="2"/>
            <w:shd w:val="clear" w:color="auto" w:fill="auto"/>
          </w:tcPr>
          <w:p w14:paraId="26191058" w14:textId="77777777" w:rsidR="0085042F" w:rsidRPr="006246C9" w:rsidRDefault="0085042F" w:rsidP="006246C9">
            <w:pPr>
              <w:jc w:val="center"/>
              <w:rPr>
                <w:rFonts w:ascii="Source Sans Pro" w:hAnsi="Source Sans Pro" w:cs="Calibri Light"/>
                <w:sz w:val="16"/>
                <w:szCs w:val="16"/>
              </w:rPr>
            </w:pPr>
            <w:r w:rsidRPr="006246C9">
              <w:rPr>
                <w:rFonts w:ascii="Source Sans Pro" w:hAnsi="Source Sans Pro" w:cs="Calibri Light"/>
                <w:sz w:val="16"/>
                <w:szCs w:val="16"/>
              </w:rPr>
              <w:t>……………………………………………</w:t>
            </w:r>
          </w:p>
          <w:p w14:paraId="2A94B5EB" w14:textId="77777777" w:rsidR="0085042F" w:rsidRPr="006246C9" w:rsidRDefault="0085042F" w:rsidP="006246C9">
            <w:pPr>
              <w:jc w:val="center"/>
              <w:rPr>
                <w:rFonts w:ascii="Source Sans Pro" w:hAnsi="Source Sans Pro" w:cs="Calibri Light"/>
                <w:sz w:val="16"/>
                <w:szCs w:val="16"/>
              </w:rPr>
            </w:pPr>
            <w:r w:rsidRPr="006246C9">
              <w:rPr>
                <w:rFonts w:ascii="Source Sans Pro" w:hAnsi="Source Sans Pro" w:cs="Calibri Light"/>
                <w:sz w:val="16"/>
                <w:szCs w:val="16"/>
              </w:rPr>
              <w:t>(podpi</w:t>
            </w:r>
            <w:r w:rsidR="0077458F" w:rsidRPr="006246C9">
              <w:rPr>
                <w:rFonts w:ascii="Source Sans Pro" w:hAnsi="Source Sans Pro" w:cs="Calibri Light"/>
                <w:sz w:val="16"/>
                <w:szCs w:val="16"/>
              </w:rPr>
              <w:t>s)</w:t>
            </w:r>
          </w:p>
          <w:p w14:paraId="2613C9D2" w14:textId="77777777" w:rsidR="0077458F" w:rsidRPr="006246C9" w:rsidRDefault="0085042F" w:rsidP="006246C9">
            <w:pPr>
              <w:jc w:val="center"/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</w:pPr>
            <w:r w:rsidRPr="006246C9"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  <w:t>(signature)</w:t>
            </w:r>
          </w:p>
          <w:p w14:paraId="603241C6" w14:textId="77777777" w:rsidR="0077458F" w:rsidRPr="006246C9" w:rsidRDefault="0077458F" w:rsidP="006246C9">
            <w:pPr>
              <w:jc w:val="center"/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</w:pPr>
          </w:p>
          <w:p w14:paraId="03122386" w14:textId="77777777" w:rsidR="0077458F" w:rsidRPr="006246C9" w:rsidRDefault="0077458F" w:rsidP="006246C9">
            <w:pPr>
              <w:jc w:val="center"/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</w:pPr>
          </w:p>
          <w:p w14:paraId="69E96FF1" w14:textId="77777777" w:rsidR="0085042F" w:rsidRPr="006246C9" w:rsidRDefault="0085042F" w:rsidP="0077458F">
            <w:pPr>
              <w:rPr>
                <w:rFonts w:ascii="Source Sans Pro" w:hAnsi="Source Sans Pro" w:cs="Calibri Light"/>
                <w:sz w:val="20"/>
                <w:szCs w:val="20"/>
                <w:lang w:val="en-AU"/>
              </w:rPr>
            </w:pPr>
            <w:r w:rsidRPr="006246C9">
              <w:rPr>
                <w:rFonts w:ascii="Source Sans Pro" w:hAnsi="Source Sans Pro" w:cs="Calibri Light"/>
                <w:sz w:val="16"/>
                <w:szCs w:val="16"/>
                <w:lang w:val="en-AU"/>
              </w:rPr>
              <w:tab/>
            </w:r>
            <w:r w:rsidRPr="006246C9">
              <w:rPr>
                <w:rFonts w:ascii="Source Sans Pro" w:hAnsi="Source Sans Pro" w:cs="Calibri Light"/>
                <w:sz w:val="16"/>
                <w:szCs w:val="16"/>
                <w:lang w:val="en-AU"/>
              </w:rPr>
              <w:tab/>
            </w:r>
          </w:p>
        </w:tc>
      </w:tr>
      <w:tr w:rsidR="006167A8" w:rsidRPr="009F6057" w14:paraId="40046AE2" w14:textId="77777777" w:rsidTr="006246C9">
        <w:trPr>
          <w:trHeight w:val="412"/>
        </w:trPr>
        <w:tc>
          <w:tcPr>
            <w:tcW w:w="4536" w:type="dxa"/>
            <w:shd w:val="clear" w:color="auto" w:fill="auto"/>
          </w:tcPr>
          <w:p w14:paraId="160C0A7B" w14:textId="77777777" w:rsidR="006167A8" w:rsidRPr="006246C9" w:rsidRDefault="006167A8" w:rsidP="006167A8">
            <w:pPr>
              <w:rPr>
                <w:rFonts w:ascii="Source Sans Pro" w:hAnsi="Source Sans Pro" w:cs="Calibri Light"/>
                <w:sz w:val="16"/>
                <w:szCs w:val="16"/>
              </w:rPr>
            </w:pPr>
            <w:r w:rsidRPr="006246C9">
              <w:rPr>
                <w:rFonts w:ascii="Source Sans Pro" w:hAnsi="Source Sans Pro" w:cs="Calibri Light"/>
                <w:sz w:val="16"/>
                <w:szCs w:val="16"/>
              </w:rPr>
              <w:t>Informacja: lewa kolumna przedstawia prawnie wiążący dokument w języku polskim, natomiast prawa kolumna zawiera zweryfikowane tłumaczenie w języku angielskim</w:t>
            </w:r>
          </w:p>
        </w:tc>
        <w:tc>
          <w:tcPr>
            <w:tcW w:w="4531" w:type="dxa"/>
            <w:shd w:val="clear" w:color="auto" w:fill="auto"/>
          </w:tcPr>
          <w:p w14:paraId="66FAD684" w14:textId="77777777" w:rsidR="006167A8" w:rsidRPr="006246C9" w:rsidRDefault="006167A8">
            <w:pPr>
              <w:rPr>
                <w:rFonts w:ascii="Source Sans Pro" w:hAnsi="Source Sans Pro" w:cs="Calibri Light"/>
                <w:sz w:val="16"/>
                <w:szCs w:val="16"/>
                <w:lang w:val="en-AU"/>
              </w:rPr>
            </w:pPr>
            <w:r w:rsidRPr="006246C9"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  <w:t>Note: Left column presents a legally binding document in Polish language, while right column includes verified translation in English language</w:t>
            </w:r>
          </w:p>
        </w:tc>
      </w:tr>
    </w:tbl>
    <w:p w14:paraId="04852D48" w14:textId="77777777" w:rsidR="00803DC9" w:rsidRPr="006167A8" w:rsidRDefault="00803DC9" w:rsidP="0085042F">
      <w:pPr>
        <w:rPr>
          <w:lang w:val="en-AU"/>
        </w:rPr>
      </w:pPr>
    </w:p>
    <w:sectPr w:rsidR="00803DC9" w:rsidRPr="006167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AF2BC" w14:textId="77777777" w:rsidR="0036016B" w:rsidRDefault="0036016B" w:rsidP="00803DC9">
      <w:r>
        <w:separator/>
      </w:r>
    </w:p>
  </w:endnote>
  <w:endnote w:type="continuationSeparator" w:id="0">
    <w:p w14:paraId="69227746" w14:textId="77777777" w:rsidR="0036016B" w:rsidRDefault="0036016B" w:rsidP="0080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 Light">
    <w:panose1 w:val="020B0403030403020204"/>
    <w:charset w:val="EE"/>
    <w:family w:val="swiss"/>
    <w:pitch w:val="variable"/>
    <w:sig w:usb0="600002F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Source Sans Pro SemiBold">
    <w:panose1 w:val="020B0603030403020204"/>
    <w:charset w:val="EE"/>
    <w:family w:val="swiss"/>
    <w:pitch w:val="variable"/>
    <w:sig w:usb0="600002F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43DCF" w14:textId="77777777" w:rsidR="00BB42C3" w:rsidRDefault="00BB42C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E81A2" w14:textId="20148928" w:rsidR="009F6057" w:rsidRPr="00BB42C3" w:rsidRDefault="009F6057" w:rsidP="00BB42C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488E7" w14:textId="77777777" w:rsidR="00BB42C3" w:rsidRDefault="00BB42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E4442" w14:textId="77777777" w:rsidR="0036016B" w:rsidRDefault="0036016B" w:rsidP="00803DC9">
      <w:r>
        <w:separator/>
      </w:r>
    </w:p>
  </w:footnote>
  <w:footnote w:type="continuationSeparator" w:id="0">
    <w:p w14:paraId="7BD1D45A" w14:textId="77777777" w:rsidR="0036016B" w:rsidRDefault="0036016B" w:rsidP="00803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9D934" w14:textId="77777777" w:rsidR="00BB42C3" w:rsidRDefault="00BB42C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852"/>
      <w:gridCol w:w="7220"/>
    </w:tblGrid>
    <w:tr w:rsidR="00491970" w14:paraId="1AF4C961" w14:textId="77777777" w:rsidTr="006246C9">
      <w:trPr>
        <w:trHeight w:val="1472"/>
      </w:trPr>
      <w:tc>
        <w:tcPr>
          <w:tcW w:w="1883" w:type="dxa"/>
          <w:shd w:val="clear" w:color="auto" w:fill="auto"/>
        </w:tcPr>
        <w:p w14:paraId="7A7A0FB8" w14:textId="3DCF9724" w:rsidR="00491970" w:rsidRDefault="00A36EC6" w:rsidP="00491970">
          <w:pPr>
            <w:pStyle w:val="Nagwek"/>
          </w:pPr>
          <w:r w:rsidRPr="007978DA">
            <w:rPr>
              <w:noProof/>
            </w:rPr>
            <w:drawing>
              <wp:inline distT="0" distB="0" distL="0" distR="0" wp14:anchorId="51F83A31" wp14:editId="25C2D0C3">
                <wp:extent cx="933450" cy="933450"/>
                <wp:effectExtent l="0" t="0" r="0" b="0"/>
                <wp:docPr id="1" name="Obraz 2" descr="Obraz zawierający czarne, ciemność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 descr="Obraz zawierający czarne, ciemność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shd w:val="clear" w:color="auto" w:fill="auto"/>
          <w:tcMar>
            <w:top w:w="0" w:type="dxa"/>
          </w:tcMar>
          <w:vAlign w:val="center"/>
        </w:tcPr>
        <w:p w14:paraId="37B9F783" w14:textId="77777777" w:rsidR="00491970" w:rsidRPr="006246C9" w:rsidRDefault="00491970" w:rsidP="00491970">
          <w:pPr>
            <w:pStyle w:val="Nagwek"/>
            <w:rPr>
              <w:rFonts w:ascii="Source Sans Pro SemiBold" w:hAnsi="Source Sans Pro SemiBold"/>
              <w:b/>
              <w:bCs/>
              <w:sz w:val="32"/>
              <w:szCs w:val="32"/>
            </w:rPr>
          </w:pPr>
          <w:r w:rsidRPr="006246C9">
            <w:rPr>
              <w:rFonts w:ascii="Source Sans Pro SemiBold" w:hAnsi="Source Sans Pro SemiBold"/>
              <w:b/>
              <w:bCs/>
              <w:sz w:val="32"/>
              <w:szCs w:val="32"/>
            </w:rPr>
            <w:t xml:space="preserve">Politechnika Warszawska </w:t>
          </w:r>
        </w:p>
        <w:p w14:paraId="74592531" w14:textId="77777777" w:rsidR="00491970" w:rsidRPr="006246C9" w:rsidRDefault="00491970" w:rsidP="00491970">
          <w:pPr>
            <w:pStyle w:val="Nagwek"/>
            <w:rPr>
              <w:rFonts w:ascii="Source Sans Pro SemiBold" w:hAnsi="Source Sans Pro SemiBold"/>
              <w:b/>
              <w:bCs/>
              <w:sz w:val="32"/>
              <w:szCs w:val="32"/>
            </w:rPr>
          </w:pPr>
          <w:proofErr w:type="spellStart"/>
          <w:r w:rsidRPr="006246C9">
            <w:rPr>
              <w:rFonts w:ascii="Source Sans Pro SemiBold" w:hAnsi="Source Sans Pro SemiBold"/>
              <w:b/>
              <w:bCs/>
              <w:color w:val="808080"/>
              <w:sz w:val="32"/>
              <w:szCs w:val="32"/>
            </w:rPr>
            <w:t>Warsaw</w:t>
          </w:r>
          <w:proofErr w:type="spellEnd"/>
          <w:r w:rsidRPr="006246C9">
            <w:rPr>
              <w:rFonts w:ascii="Source Sans Pro SemiBold" w:hAnsi="Source Sans Pro SemiBold"/>
              <w:b/>
              <w:bCs/>
              <w:color w:val="808080"/>
              <w:sz w:val="32"/>
              <w:szCs w:val="32"/>
            </w:rPr>
            <w:t xml:space="preserve"> University of Technology</w:t>
          </w:r>
        </w:p>
      </w:tc>
    </w:tr>
  </w:tbl>
  <w:p w14:paraId="3BDE5C64" w14:textId="77777777" w:rsidR="00491970" w:rsidRDefault="0049197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341A2" w14:textId="77777777" w:rsidR="00BB42C3" w:rsidRDefault="00BB42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0098"/>
    <w:multiLevelType w:val="hybridMultilevel"/>
    <w:tmpl w:val="E8802A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72554"/>
    <w:multiLevelType w:val="hybridMultilevel"/>
    <w:tmpl w:val="E8802A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179E5"/>
    <w:multiLevelType w:val="multilevel"/>
    <w:tmpl w:val="5682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3000C0A"/>
    <w:multiLevelType w:val="hybridMultilevel"/>
    <w:tmpl w:val="321820B6"/>
    <w:lvl w:ilvl="0" w:tplc="83D642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0893879">
    <w:abstractNumId w:val="3"/>
  </w:num>
  <w:num w:numId="2" w16cid:durableId="384378159">
    <w:abstractNumId w:val="0"/>
  </w:num>
  <w:num w:numId="3" w16cid:durableId="611517678">
    <w:abstractNumId w:val="1"/>
  </w:num>
  <w:num w:numId="4" w16cid:durableId="149156084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6593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EC6"/>
    <w:rsid w:val="00091811"/>
    <w:rsid w:val="000D64C4"/>
    <w:rsid w:val="00195A1C"/>
    <w:rsid w:val="00240272"/>
    <w:rsid w:val="00260C46"/>
    <w:rsid w:val="002950D6"/>
    <w:rsid w:val="002C540E"/>
    <w:rsid w:val="00323F11"/>
    <w:rsid w:val="0036016B"/>
    <w:rsid w:val="003A4090"/>
    <w:rsid w:val="00441FEA"/>
    <w:rsid w:val="0045420B"/>
    <w:rsid w:val="00491970"/>
    <w:rsid w:val="00544E6D"/>
    <w:rsid w:val="00575BE8"/>
    <w:rsid w:val="006167A8"/>
    <w:rsid w:val="006246C9"/>
    <w:rsid w:val="00692615"/>
    <w:rsid w:val="00767C01"/>
    <w:rsid w:val="0077458F"/>
    <w:rsid w:val="00803DC9"/>
    <w:rsid w:val="0085042F"/>
    <w:rsid w:val="008C45C5"/>
    <w:rsid w:val="009A382D"/>
    <w:rsid w:val="009D052A"/>
    <w:rsid w:val="009F6057"/>
    <w:rsid w:val="00A005F5"/>
    <w:rsid w:val="00A36EC6"/>
    <w:rsid w:val="00B34470"/>
    <w:rsid w:val="00B848E9"/>
    <w:rsid w:val="00BB42C3"/>
    <w:rsid w:val="00CA6719"/>
    <w:rsid w:val="00D41685"/>
    <w:rsid w:val="00D97F2B"/>
    <w:rsid w:val="00EA55EA"/>
    <w:rsid w:val="00FE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05ECEF"/>
  <w15:chartTrackingRefBased/>
  <w15:docId w15:val="{576C82B3-3E62-491A-9101-20B2B6B04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3DC9"/>
    <w:pPr>
      <w:widowControl w:val="0"/>
      <w:suppressAutoHyphens/>
    </w:pPr>
    <w:rPr>
      <w:rFonts w:ascii="Times New Roman" w:eastAsia="Arial Unicode MS" w:hAnsi="Times New Roman"/>
      <w:kern w:val="2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A55EA"/>
    <w:pPr>
      <w:keepNext/>
      <w:widowControl/>
      <w:suppressAutoHyphens w:val="0"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803DC9"/>
    <w:pPr>
      <w:widowControl/>
      <w:suppressAutoHyphens w:val="0"/>
      <w:spacing w:before="100" w:beforeAutospacing="1" w:after="100" w:afterAutospacing="1"/>
    </w:pPr>
    <w:rPr>
      <w:rFonts w:ascii="Arial Unicode MS" w:eastAsia="Times New Roman" w:hAnsi="Arial Unicode MS" w:cs="Arial Unicode MS"/>
      <w:kern w:val="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03DC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803DC9"/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803DC9"/>
    <w:rPr>
      <w:vertAlign w:val="superscript"/>
    </w:rPr>
  </w:style>
  <w:style w:type="table" w:styleId="Tabela-Siatka">
    <w:name w:val="Table Grid"/>
    <w:basedOn w:val="Standardowy"/>
    <w:uiPriority w:val="39"/>
    <w:rsid w:val="00803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03DC9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03D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03DC9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67A8"/>
    <w:pPr>
      <w:ind w:left="720"/>
      <w:contextualSpacing/>
    </w:pPr>
  </w:style>
  <w:style w:type="paragraph" w:customStyle="1" w:styleId="p1">
    <w:name w:val="p1"/>
    <w:basedOn w:val="Normalny"/>
    <w:rsid w:val="0085042F"/>
    <w:pPr>
      <w:widowControl/>
      <w:suppressAutoHyphens w:val="0"/>
    </w:pPr>
    <w:rPr>
      <w:rFonts w:ascii="Source Sans Pro Light" w:eastAsia="Calibri" w:hAnsi="Source Sans Pro Light"/>
      <w:kern w:val="0"/>
      <w:sz w:val="17"/>
      <w:szCs w:val="17"/>
    </w:rPr>
  </w:style>
  <w:style w:type="character" w:customStyle="1" w:styleId="markedcontent">
    <w:name w:val="markedcontent"/>
    <w:rsid w:val="00EA55EA"/>
  </w:style>
  <w:style w:type="character" w:customStyle="1" w:styleId="Nagwek1Znak">
    <w:name w:val="Nagłówek 1 Znak"/>
    <w:link w:val="Nagwek1"/>
    <w:rsid w:val="00EA55EA"/>
    <w:rPr>
      <w:rFonts w:ascii="Calibri Light" w:eastAsia="Times New Roman" w:hAnsi="Calibri Light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ina.wierzbicka\Desktop\WZORY%20DOKUMENT&#211;W\ENGL\O&#347;wiadczenie%20o%20karalno&#347;ci%20PL%20ENG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C6398DB9463F4D9BC3B2E755D89E88" ma:contentTypeVersion="2" ma:contentTypeDescription="Utwórz nowy dokument." ma:contentTypeScope="" ma:versionID="d5b6ba99bf3bf8029c62a4a55aa37ffe">
  <xsd:schema xmlns:xsd="http://www.w3.org/2001/XMLSchema" xmlns:xs="http://www.w3.org/2001/XMLSchema" xmlns:p="http://schemas.microsoft.com/office/2006/metadata/properties" xmlns:ns2="28812133-567b-453f-8b78-53feacc6c9fa" targetNamespace="http://schemas.microsoft.com/office/2006/metadata/properties" ma:root="true" ma:fieldsID="b92e41982e0c63464eb775af11aaaef7" ns2:_="">
    <xsd:import namespace="28812133-567b-453f-8b78-53feacc6c9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12133-567b-453f-8b78-53feacc6c9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6B00E3-8491-4DEB-BFE7-0EEC6D4136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45D883-2BF5-4147-8ABB-FFFC4C7FD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812133-567b-453f-8b78-53feacc6c9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Oświadczenie o karalności PL ENG</Template>
  <TotalTime>11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Warszawska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Wierzbicka Karina</dc:creator>
  <cp:keywords/>
  <dc:description/>
  <cp:lastModifiedBy>Wierzbicka Karina</cp:lastModifiedBy>
  <cp:revision>3</cp:revision>
  <cp:lastPrinted>2024-07-04T09:15:00Z</cp:lastPrinted>
  <dcterms:created xsi:type="dcterms:W3CDTF">2024-10-04T07:46:00Z</dcterms:created>
  <dcterms:modified xsi:type="dcterms:W3CDTF">2024-10-15T08:11:00Z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0x010100A9C6398DB9463F4D9BC3B2E755D89E88</vt:lpwstr>
  </property>
</Properties>
</file>